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82294A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Medicine box challenge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p w:rsidR="0082294A" w:rsidRPr="00324560" w:rsidRDefault="00151246" w:rsidP="0082294A">
      <w:pPr>
        <w:rPr>
          <w:rFonts w:ascii="Verdana" w:hAnsi="Verdana"/>
          <w:sz w:val="20"/>
        </w:rPr>
      </w:pPr>
      <w:r>
        <w:rPr>
          <w:rFonts w:ascii="Arial" w:hAnsi="Arial" w:cs="Arial"/>
          <w:b/>
          <w:color w:val="EB078E"/>
          <w:sz w:val="48"/>
          <w:szCs w:val="48"/>
        </w:rPr>
        <w:lastRenderedPageBreak/>
        <w:t>Quiz about medicines - t</w:t>
      </w:r>
      <w:bookmarkStart w:id="0" w:name="_GoBack"/>
      <w:bookmarkEnd w:id="0"/>
      <w:r w:rsidR="0082294A">
        <w:rPr>
          <w:rFonts w:ascii="Arial" w:hAnsi="Arial" w:cs="Arial"/>
          <w:b/>
          <w:color w:val="EB078E"/>
          <w:sz w:val="48"/>
          <w:szCs w:val="48"/>
        </w:rPr>
        <w:t>est your knowledge</w:t>
      </w:r>
      <w:r w:rsidR="0082294A">
        <w:rPr>
          <w:rFonts w:ascii="Arial" w:hAnsi="Arial" w:cs="Arial"/>
          <w:b/>
          <w:color w:val="EB078E"/>
          <w:sz w:val="48"/>
          <w:szCs w:val="48"/>
        </w:rPr>
        <w:br/>
      </w:r>
      <w:r w:rsidR="0082294A" w:rsidRPr="0082294A">
        <w:rPr>
          <w:rStyle w:val="Heading1Char"/>
        </w:rPr>
        <w:t>Team name ………………………………………</w:t>
      </w:r>
      <w:r w:rsidR="0082294A">
        <w:rPr>
          <w:rStyle w:val="Heading1Char"/>
        </w:rPr>
        <w:t>………………………………</w:t>
      </w: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Why does a medicine in a pill take longer to start working than an injection?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Approximately how many minutes does it take a blood cell to go round your body?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If an adult has to take 2 tablets 4 times a day - which of the following is correct for a child?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bookmarkEnd w:id="1"/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2 tablets 2 times a day</w:t>
            </w: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1 tablet 4 times a day</w:t>
            </w: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4 tablets 1 times a day</w:t>
            </w: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Tick any statement about medicines that is true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They last for ever in your body.</w:t>
            </w: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They last until you are cured.</w:t>
            </w: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They are broken down by your body.</w:t>
            </w:r>
          </w:p>
        </w:tc>
      </w:tr>
    </w:tbl>
    <w:p w:rsidR="0082294A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How many miles of blood vessels do you have in your body? (to nearest 1000 miles)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What is the quickest way of getting a medicine into your bloodstream?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Approximately how many times does your heart beat in a day?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Tick any statement that is true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A drug is the active ingredient in a medicine.</w:t>
            </w: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All drugs are chemicals.</w:t>
            </w: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324560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4560">
              <w:rPr>
                <w:sz w:val="18"/>
                <w:szCs w:val="18"/>
              </w:rPr>
              <w:instrText xml:space="preserve"> FORMCHECKBOX </w:instrText>
            </w:r>
            <w:r w:rsidRPr="00324560">
              <w:rPr>
                <w:sz w:val="18"/>
                <w:szCs w:val="18"/>
              </w:rPr>
            </w:r>
            <w:r w:rsidRPr="00324560">
              <w:rPr>
                <w:sz w:val="18"/>
                <w:szCs w:val="18"/>
              </w:rPr>
              <w:fldChar w:fldCharType="end"/>
            </w:r>
            <w:r w:rsidRPr="00324560">
              <w:rPr>
                <w:sz w:val="18"/>
                <w:szCs w:val="18"/>
              </w:rPr>
              <w:t xml:space="preserve"> </w:t>
            </w:r>
            <w:r w:rsidRPr="00324560">
              <w:rPr>
                <w:rFonts w:ascii="Verdana" w:hAnsi="Verdana"/>
                <w:sz w:val="18"/>
                <w:szCs w:val="18"/>
              </w:rPr>
              <w:t>All drugs are illegal.</w:t>
            </w: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82294A">
        <w:tc>
          <w:tcPr>
            <w:tcW w:w="10173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Do babies need bigger or smaller doses of medicine than a grown-up?</w:t>
            </w:r>
          </w:p>
        </w:tc>
      </w:tr>
      <w:tr w:rsidR="0082294A" w:rsidRPr="00324560" w:rsidTr="0082294A">
        <w:tc>
          <w:tcPr>
            <w:tcW w:w="10173" w:type="dxa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2294A" w:rsidRPr="00324560" w:rsidRDefault="0082294A" w:rsidP="0082294A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431"/>
        <w:gridCol w:w="4431"/>
        <w:gridCol w:w="1311"/>
      </w:tblGrid>
      <w:tr w:rsidR="0082294A" w:rsidRPr="00324560" w:rsidTr="0082294A">
        <w:tc>
          <w:tcPr>
            <w:tcW w:w="10173" w:type="dxa"/>
            <w:gridSpan w:val="3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How big is the total surface area of both your lungs in square meters?</w:t>
            </w:r>
          </w:p>
        </w:tc>
      </w:tr>
      <w:tr w:rsidR="0082294A" w:rsidRPr="00324560" w:rsidTr="0082294A">
        <w:tc>
          <w:tcPr>
            <w:tcW w:w="10173" w:type="dxa"/>
            <w:gridSpan w:val="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82294A" w:rsidRPr="00324560" w:rsidTr="0082294A">
        <w:tblPrEx>
          <w:shd w:val="clear" w:color="auto" w:fill="E5DFEC" w:themeFill="accent4" w:themeFillTint="33"/>
        </w:tblPrEx>
        <w:trPr>
          <w:gridAfter w:val="1"/>
          <w:wAfter w:w="1311" w:type="dxa"/>
        </w:trPr>
        <w:tc>
          <w:tcPr>
            <w:tcW w:w="4431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24560">
              <w:rPr>
                <w:rFonts w:ascii="Verdana" w:hAnsi="Verdana"/>
                <w:b/>
                <w:sz w:val="18"/>
                <w:szCs w:val="18"/>
              </w:rPr>
              <w:t>TOTAL SCORE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(10 points per question)</w:t>
            </w:r>
          </w:p>
        </w:tc>
        <w:tc>
          <w:tcPr>
            <w:tcW w:w="4431" w:type="dxa"/>
            <w:shd w:val="clear" w:color="auto" w:fill="E5DFEC" w:themeFill="accent4" w:themeFillTint="33"/>
          </w:tcPr>
          <w:p w:rsidR="0082294A" w:rsidRPr="00324560" w:rsidRDefault="0082294A" w:rsidP="0082294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8A2B97" w:rsidRPr="008A2B97" w:rsidRDefault="008A2B97" w:rsidP="0082294A">
      <w:pPr>
        <w:spacing w:after="0" w:line="280" w:lineRule="exact"/>
        <w:rPr>
          <w:rFonts w:ascii="Arial" w:hAnsi="Arial" w:cs="Arial"/>
        </w:rPr>
      </w:pPr>
    </w:p>
    <w:sectPr w:rsidR="008A2B97" w:rsidRPr="008A2B97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AE736F" wp14:editId="438F3D2B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74B33" wp14:editId="444CBC78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0E3A3F3B" wp14:editId="6B98818A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2A7E46" wp14:editId="1E3B339A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125218"/>
    <w:rsid w:val="00151246"/>
    <w:rsid w:val="0015476A"/>
    <w:rsid w:val="00160C42"/>
    <w:rsid w:val="0024636C"/>
    <w:rsid w:val="002877B4"/>
    <w:rsid w:val="00340E94"/>
    <w:rsid w:val="0044396E"/>
    <w:rsid w:val="00447ADB"/>
    <w:rsid w:val="0053615E"/>
    <w:rsid w:val="007D2D03"/>
    <w:rsid w:val="0082294A"/>
    <w:rsid w:val="008A2B97"/>
    <w:rsid w:val="00A723D6"/>
    <w:rsid w:val="00AE1321"/>
    <w:rsid w:val="00B456A4"/>
    <w:rsid w:val="00B73CD3"/>
    <w:rsid w:val="00CD20E8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2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2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3</cp:revision>
  <dcterms:created xsi:type="dcterms:W3CDTF">2012-04-16T09:58:00Z</dcterms:created>
  <dcterms:modified xsi:type="dcterms:W3CDTF">2012-04-16T10:01:00Z</dcterms:modified>
</cp:coreProperties>
</file>